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48E5B" w14:textId="2B6A9E18" w:rsidR="00C96CE8" w:rsidRPr="003B5C15" w:rsidRDefault="00301EDA">
      <w:pPr>
        <w:pStyle w:val="1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DC4B3B4" wp14:editId="43C7DCF8">
                <wp:simplePos x="0" y="0"/>
                <wp:positionH relativeFrom="column">
                  <wp:posOffset>4417978</wp:posOffset>
                </wp:positionH>
                <wp:positionV relativeFrom="paragraph">
                  <wp:posOffset>-592605</wp:posOffset>
                </wp:positionV>
                <wp:extent cx="1532255" cy="346710"/>
                <wp:effectExtent l="0" t="0" r="0" b="0"/>
                <wp:wrapNone/>
                <wp:docPr id="139089905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346710"/>
                          <a:chOff x="8790" y="426"/>
                          <a:chExt cx="2025" cy="546"/>
                        </a:xfrm>
                      </wpg:grpSpPr>
                      <wps:wsp>
                        <wps:cNvPr id="95457692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90" y="426"/>
                            <a:ext cx="1240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BAEE70" w14:textId="77777777" w:rsidR="0048684B" w:rsidRPr="0081511D" w:rsidRDefault="0048684B" w:rsidP="0048684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145A3C92" w14:textId="77777777" w:rsidR="0048684B" w:rsidRPr="0081511D" w:rsidRDefault="0048684B" w:rsidP="0048684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wps:txbx>
                        <wps:bodyPr rot="0" vert="horz" wrap="square" lIns="74295" tIns="45000" rIns="74295" bIns="8890" anchor="t" anchorCtr="0" upright="1">
                          <a:noAutofit/>
                        </wps:bodyPr>
                      </wps:wsp>
                      <wps:wsp>
                        <wps:cNvPr id="130909308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30" y="426"/>
                            <a:ext cx="785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B36F47" w14:textId="77777777" w:rsidR="0048684B" w:rsidRPr="0000586A" w:rsidRDefault="0048684B" w:rsidP="0048684B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DC4B3B4" id="Group 2" o:spid="_x0000_s1026" style="position:absolute;left:0;text-align:left;margin-left:347.85pt;margin-top:-46.65pt;width:120.65pt;height:27.3pt;z-index:251658242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">
                <v:rect id="Rectangle 3" o:spid="_x0000_s1027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" strokeweight=".25pt">
                  <v:textbox inset="5.85pt,1.25mm,5.85pt,.7pt">
                    <w:txbxContent>
                      <w:p w14:paraId="6EBAEE70" w14:textId="77777777" w:rsidR="0048684B" w:rsidRPr="0081511D" w:rsidRDefault="0048684B" w:rsidP="0048684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>＊都道府県</w:t>
                        </w:r>
                      </w:p>
                      <w:p w14:paraId="145A3C92" w14:textId="77777777" w:rsidR="0048684B" w:rsidRPr="0081511D" w:rsidRDefault="0048684B" w:rsidP="0048684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 xml:space="preserve">　番　　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" strokeweight=".25pt">
                  <v:textbox inset="5.85pt,.7pt,5.85pt,.7pt">
                    <w:txbxContent>
                      <w:p w14:paraId="76B36F47" w14:textId="77777777" w:rsidR="0048684B" w:rsidRPr="0000586A" w:rsidRDefault="0048684B" w:rsidP="0048684B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372587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7E2EF247" wp14:editId="6BE6D8CE">
                <wp:simplePos x="0" y="0"/>
                <wp:positionH relativeFrom="column">
                  <wp:posOffset>-11016</wp:posOffset>
                </wp:positionH>
                <wp:positionV relativeFrom="paragraph">
                  <wp:posOffset>-99677</wp:posOffset>
                </wp:positionV>
                <wp:extent cx="3059430" cy="304165"/>
                <wp:effectExtent l="0" t="0" r="0" b="0"/>
                <wp:wrapNone/>
                <wp:docPr id="19692846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54E79" w14:textId="77777777" w:rsidR="004753AF" w:rsidRPr="001F15CA" w:rsidRDefault="004753AF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 w:rsidRPr="004753AF">
                              <w:rPr>
                                <w:rFonts w:ascii="ＭＳ ゴシック" w:eastAsia="ＭＳ ゴシック" w:hAnsi="ＭＳ ゴシック" w:hint="eastAsia"/>
                              </w:rPr>
                              <w:t>第五</w:t>
                            </w:r>
                            <w:r w:rsidR="005A0F00">
                              <w:rPr>
                                <w:rFonts w:ascii="ＭＳ ゴシック" w:eastAsia="ＭＳ ゴシック" w:hAnsi="ＭＳ ゴシック" w:hint="eastAsia"/>
                              </w:rPr>
                              <w:t>号</w:t>
                            </w:r>
                            <w:r w:rsidRPr="004753AF">
                              <w:rPr>
                                <w:rFonts w:ascii="ＭＳ ゴシック" w:eastAsia="ＭＳ ゴシック" w:hAnsi="ＭＳ ゴシック" w:hint="eastAsia"/>
                              </w:rPr>
                              <w:t>様式</w:t>
                            </w:r>
                            <w:r w:rsidR="007E1DAC" w:rsidRPr="007E1DAC">
                              <w:rPr>
                                <w:rFonts w:asciiTheme="minorEastAsia" w:eastAsiaTheme="minorEastAsia" w:hAnsiTheme="minorEastAsia" w:hint="eastAsia"/>
                              </w:rPr>
                              <w:t>（第五条関係）</w:t>
                            </w:r>
                            <w:r w:rsidR="00AC122F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E2EF247" id="テキスト ボックス 2" o:spid="_x0000_s1029" type="#_x0000_t202" style="position:absolute;left:0;text-align:left;margin-left:-.85pt;margin-top:-7.85pt;width:240.9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" stroked="f">
                <v:textbox style="mso-fit-shape-to-text:t">
                  <w:txbxContent>
                    <w:p w14:paraId="6E554E79" w14:textId="77777777" w:rsidR="004753AF" w:rsidRPr="001F15CA" w:rsidRDefault="004753AF">
                      <w:pPr>
                        <w:rPr>
                          <w:rFonts w:ascii="ＭＳ ゴシック" w:eastAsia="ＭＳ ゴシック" w:hAnsi="ＭＳ ゴシック"/>
                          <w:color w:val="FF0000"/>
                        </w:rPr>
                      </w:pPr>
                      <w:r w:rsidRPr="004753AF">
                        <w:rPr>
                          <w:rFonts w:ascii="ＭＳ ゴシック" w:eastAsia="ＭＳ ゴシック" w:hAnsi="ＭＳ ゴシック" w:hint="eastAsia"/>
                        </w:rPr>
                        <w:t>第五</w:t>
                      </w:r>
                      <w:r w:rsidR="005A0F00">
                        <w:rPr>
                          <w:rFonts w:ascii="ＭＳ ゴシック" w:eastAsia="ＭＳ ゴシック" w:hAnsi="ＭＳ ゴシック" w:hint="eastAsia"/>
                        </w:rPr>
                        <w:t>号</w:t>
                      </w:r>
                      <w:r w:rsidRPr="004753AF">
                        <w:rPr>
                          <w:rFonts w:ascii="ＭＳ ゴシック" w:eastAsia="ＭＳ ゴシック" w:hAnsi="ＭＳ ゴシック" w:hint="eastAsia"/>
                        </w:rPr>
                        <w:t>様式</w:t>
                      </w:r>
                      <w:r w:rsidR="007E1DAC" w:rsidRPr="007E1DAC">
                        <w:rPr>
                          <w:rFonts w:asciiTheme="minorEastAsia" w:eastAsiaTheme="minorEastAsia" w:hAnsiTheme="minorEastAsia" w:hint="eastAsia"/>
                        </w:rPr>
                        <w:t>（第五条関係）</w:t>
                      </w:r>
                      <w:r w:rsidR="00AC122F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83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651"/>
        <w:gridCol w:w="434"/>
        <w:gridCol w:w="161"/>
        <w:gridCol w:w="105"/>
        <w:gridCol w:w="126"/>
        <w:gridCol w:w="34"/>
        <w:gridCol w:w="365"/>
        <w:gridCol w:w="1167"/>
        <w:gridCol w:w="425"/>
        <w:gridCol w:w="43"/>
        <w:gridCol w:w="524"/>
        <w:gridCol w:w="312"/>
        <w:gridCol w:w="538"/>
        <w:gridCol w:w="92"/>
        <w:gridCol w:w="50"/>
        <w:gridCol w:w="419"/>
        <w:gridCol w:w="6"/>
        <w:gridCol w:w="426"/>
        <w:gridCol w:w="204"/>
        <w:gridCol w:w="2184"/>
        <w:gridCol w:w="346"/>
      </w:tblGrid>
      <w:tr w:rsidR="00C96CE8" w14:paraId="415DDB8F" w14:textId="77777777" w:rsidTr="00A328A7">
        <w:trPr>
          <w:trHeight w:val="193"/>
        </w:trPr>
        <w:tc>
          <w:tcPr>
            <w:tcW w:w="8830" w:type="dxa"/>
            <w:gridSpan w:val="2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446209B" w14:textId="77777777" w:rsidR="00C96CE8" w:rsidRDefault="00C96CE8" w:rsidP="00834BC2">
            <w:pPr>
              <w:pStyle w:val="1"/>
              <w:tabs>
                <w:tab w:val="left" w:pos="5250"/>
              </w:tabs>
            </w:pPr>
            <w:r>
              <w:rPr>
                <w:rFonts w:hint="eastAsia"/>
              </w:rPr>
              <w:t xml:space="preserve">　</w:t>
            </w:r>
            <w:r w:rsidR="00834BC2">
              <w:tab/>
            </w:r>
          </w:p>
        </w:tc>
      </w:tr>
      <w:tr w:rsidR="00C96CE8" w14:paraId="11F9F458" w14:textId="77777777" w:rsidTr="00A328A7">
        <w:trPr>
          <w:trHeight w:val="471"/>
        </w:trPr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48BCE387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11" w:type="dxa"/>
            <w:gridSpan w:val="6"/>
            <w:vAlign w:val="center"/>
          </w:tcPr>
          <w:p w14:paraId="11717F13" w14:textId="77777777" w:rsidR="00C96CE8" w:rsidRDefault="00C96CE8">
            <w:pPr>
              <w:pStyle w:val="1"/>
            </w:pPr>
            <w:r>
              <w:rPr>
                <w:rFonts w:hint="eastAsia"/>
              </w:rPr>
              <w:t>＊抹消年月日</w:t>
            </w:r>
          </w:p>
        </w:tc>
        <w:tc>
          <w:tcPr>
            <w:tcW w:w="2000" w:type="dxa"/>
            <w:gridSpan w:val="4"/>
          </w:tcPr>
          <w:p w14:paraId="4A24A4E3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101" w:type="dxa"/>
            <w:gridSpan w:val="11"/>
            <w:tcBorders>
              <w:top w:val="nil"/>
              <w:bottom w:val="nil"/>
              <w:right w:val="single" w:sz="12" w:space="0" w:color="auto"/>
            </w:tcBorders>
          </w:tcPr>
          <w:p w14:paraId="7AD68003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F849C19" w14:textId="77777777" w:rsidTr="00A328A7">
        <w:trPr>
          <w:trHeight w:val="563"/>
        </w:trPr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1F942F" w14:textId="77777777" w:rsidR="00C96CE8" w:rsidRPr="0048684B" w:rsidRDefault="00AC122F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48684B">
              <w:rPr>
                <w:rFonts w:hint="eastAsia"/>
                <w:b/>
                <w:sz w:val="28"/>
                <w:szCs w:val="28"/>
              </w:rPr>
              <w:t>管理栄養士名簿登録抹消申請書</w:t>
            </w:r>
          </w:p>
        </w:tc>
      </w:tr>
      <w:tr w:rsidR="00C96CE8" w14:paraId="4DDF94C8" w14:textId="77777777" w:rsidTr="00A328A7"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1D6560CC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51" w:type="dxa"/>
            <w:vAlign w:val="center"/>
          </w:tcPr>
          <w:p w14:paraId="553F335F" w14:textId="77777777" w:rsidR="00182FA3" w:rsidRDefault="00C96CE8">
            <w:pPr>
              <w:pStyle w:val="1"/>
              <w:jc w:val="center"/>
            </w:pPr>
            <w:r>
              <w:rPr>
                <w:rFonts w:hint="eastAsia"/>
              </w:rPr>
              <w:t>登録</w:t>
            </w:r>
          </w:p>
          <w:p w14:paraId="74A2A55D" w14:textId="77777777" w:rsidR="00C96CE8" w:rsidRDefault="00C96CE8">
            <w:pPr>
              <w:pStyle w:val="1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2860" w:type="dxa"/>
            <w:gridSpan w:val="9"/>
            <w:vAlign w:val="center"/>
          </w:tcPr>
          <w:p w14:paraId="1EAEE988" w14:textId="77777777" w:rsidR="00C96CE8" w:rsidRDefault="00C96CE8">
            <w:pPr>
              <w:pStyle w:val="1"/>
              <w:jc w:val="center"/>
            </w:pPr>
            <w:r>
              <w:rPr>
                <w:rFonts w:hint="eastAsia"/>
              </w:rPr>
              <w:t>第　　　　　　　　　　号</w:t>
            </w:r>
          </w:p>
        </w:tc>
        <w:tc>
          <w:tcPr>
            <w:tcW w:w="836" w:type="dxa"/>
            <w:gridSpan w:val="2"/>
            <w:vAlign w:val="center"/>
          </w:tcPr>
          <w:p w14:paraId="3741CCEA" w14:textId="77777777" w:rsidR="00182FA3" w:rsidRDefault="00C96CE8">
            <w:pPr>
              <w:pStyle w:val="1"/>
            </w:pPr>
            <w:r>
              <w:rPr>
                <w:rFonts w:hint="eastAsia"/>
                <w:spacing w:val="105"/>
              </w:rPr>
              <w:t>登</w:t>
            </w:r>
            <w:r>
              <w:rPr>
                <w:rFonts w:hint="eastAsia"/>
              </w:rPr>
              <w:t>録</w:t>
            </w:r>
          </w:p>
          <w:p w14:paraId="725F03EC" w14:textId="77777777" w:rsidR="00C96CE8" w:rsidRDefault="00C96CE8">
            <w:pPr>
              <w:pStyle w:val="1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0" w:type="dxa"/>
            <w:gridSpan w:val="2"/>
            <w:vAlign w:val="center"/>
          </w:tcPr>
          <w:p w14:paraId="4226698C" w14:textId="77777777" w:rsidR="00C96CE8" w:rsidRDefault="00C96CE8">
            <w:pPr>
              <w:pStyle w:val="1"/>
            </w:pPr>
            <w:r>
              <w:rPr>
                <w:rFonts w:hint="eastAsia"/>
              </w:rPr>
              <w:t>昭和</w:t>
            </w:r>
          </w:p>
          <w:p w14:paraId="56AC0097" w14:textId="77777777" w:rsidR="00C96CE8" w:rsidRDefault="00C96CE8">
            <w:pPr>
              <w:pStyle w:val="1"/>
            </w:pPr>
            <w:r>
              <w:rPr>
                <w:rFonts w:hint="eastAsia"/>
              </w:rPr>
              <w:t>平成</w:t>
            </w:r>
          </w:p>
          <w:p w14:paraId="1F9F8DCE" w14:textId="77777777" w:rsidR="003913BE" w:rsidRDefault="00DF5DF3">
            <w:pPr>
              <w:pStyle w:val="1"/>
            </w:pPr>
            <w:r>
              <w:rPr>
                <w:rFonts w:hint="eastAsia"/>
              </w:rPr>
              <w:t>令和</w:t>
            </w:r>
          </w:p>
        </w:tc>
        <w:tc>
          <w:tcPr>
            <w:tcW w:w="3289" w:type="dxa"/>
            <w:gridSpan w:val="6"/>
            <w:vAlign w:val="center"/>
          </w:tcPr>
          <w:p w14:paraId="470FCF5C" w14:textId="77777777" w:rsidR="00C96CE8" w:rsidRDefault="00C96CE8">
            <w:pPr>
              <w:pStyle w:val="1"/>
              <w:jc w:val="right"/>
            </w:pPr>
            <w:r>
              <w:rPr>
                <w:rFonts w:hint="eastAsia"/>
              </w:rPr>
              <w:t>年</w:t>
            </w:r>
            <w:r w:rsidR="00A6436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月　</w:t>
            </w:r>
            <w:r w:rsidR="00A6436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346" w:type="dxa"/>
            <w:tcBorders>
              <w:top w:val="nil"/>
              <w:bottom w:val="nil"/>
              <w:right w:val="single" w:sz="12" w:space="0" w:color="auto"/>
            </w:tcBorders>
          </w:tcPr>
          <w:p w14:paraId="4492C6C0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6F3E8EF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5B9F1D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5A593C69" w14:textId="77777777" w:rsidTr="00A328A7"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063C0B05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51" w:type="dxa"/>
            <w:gridSpan w:val="4"/>
          </w:tcPr>
          <w:p w14:paraId="1D098656" w14:textId="77777777" w:rsidR="00A1292B" w:rsidRDefault="00A1292B" w:rsidP="00CF14B1">
            <w:pPr>
              <w:pStyle w:val="1"/>
              <w:ind w:rightChars="9" w:right="19"/>
              <w:jc w:val="distribute"/>
            </w:pPr>
            <w:r>
              <w:rPr>
                <w:rFonts w:hint="eastAsia"/>
              </w:rPr>
              <w:t>本籍地</w:t>
            </w:r>
          </w:p>
          <w:p w14:paraId="0F1D0F9A" w14:textId="1E6C16D2" w:rsidR="00A1292B" w:rsidRDefault="00C96CE8" w:rsidP="00CF14B1">
            <w:pPr>
              <w:pStyle w:val="1"/>
              <w:ind w:rightChars="9" w:right="19"/>
              <w:jc w:val="distribute"/>
            </w:pPr>
            <w:r>
              <w:rPr>
                <w:rFonts w:hint="eastAsia"/>
              </w:rPr>
              <w:t>都道府県</w:t>
            </w:r>
          </w:p>
          <w:p w14:paraId="487F6B66" w14:textId="5C05E41F" w:rsidR="00C96CE8" w:rsidRDefault="003E138B" w:rsidP="00CF14B1">
            <w:pPr>
              <w:pStyle w:val="1"/>
              <w:ind w:rightChars="9" w:right="19"/>
              <w:jc w:val="distribute"/>
            </w:pPr>
            <w:r>
              <w:rPr>
                <w:rFonts w:hint="eastAsia"/>
              </w:rPr>
              <w:t>（</w:t>
            </w:r>
            <w:r w:rsidR="00A1292B">
              <w:rPr>
                <w:rFonts w:hint="eastAsia"/>
              </w:rPr>
              <w:t>国籍等</w:t>
            </w:r>
            <w:r>
              <w:rPr>
                <w:rFonts w:hint="eastAsia"/>
              </w:rPr>
              <w:t>）</w:t>
            </w:r>
          </w:p>
        </w:tc>
        <w:tc>
          <w:tcPr>
            <w:tcW w:w="2684" w:type="dxa"/>
            <w:gridSpan w:val="7"/>
            <w:vAlign w:val="center"/>
          </w:tcPr>
          <w:p w14:paraId="5B4804D1" w14:textId="77777777" w:rsidR="00C96CE8" w:rsidRPr="00866CC5" w:rsidRDefault="00C96CE8" w:rsidP="00866CC5">
            <w:pPr>
              <w:pStyle w:val="1"/>
              <w:rPr>
                <w:sz w:val="28"/>
                <w:szCs w:val="28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577" w:type="dxa"/>
            <w:gridSpan w:val="10"/>
            <w:tcBorders>
              <w:top w:val="nil"/>
              <w:bottom w:val="nil"/>
              <w:right w:val="single" w:sz="12" w:space="0" w:color="auto"/>
            </w:tcBorders>
          </w:tcPr>
          <w:p w14:paraId="74ED9AD1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4881CD0C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C6F64FB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2C30000" w14:textId="77777777" w:rsidTr="00A328A7">
        <w:trPr>
          <w:cantSplit/>
          <w:trHeight w:val="135"/>
        </w:trPr>
        <w:tc>
          <w:tcPr>
            <w:tcW w:w="218" w:type="dxa"/>
            <w:vMerge w:val="restart"/>
            <w:tcBorders>
              <w:top w:val="nil"/>
              <w:left w:val="single" w:sz="12" w:space="0" w:color="auto"/>
            </w:tcBorders>
          </w:tcPr>
          <w:p w14:paraId="36A4135C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5" w:type="dxa"/>
            <w:gridSpan w:val="2"/>
            <w:tcBorders>
              <w:bottom w:val="nil"/>
            </w:tcBorders>
          </w:tcPr>
          <w:p w14:paraId="4F878DA2" w14:textId="77777777" w:rsidR="00C96CE8" w:rsidRDefault="00C96CE8">
            <w:pPr>
              <w:pStyle w:val="1"/>
              <w:jc w:val="distribute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383" w:type="dxa"/>
            <w:gridSpan w:val="7"/>
            <w:tcBorders>
              <w:bottom w:val="nil"/>
            </w:tcBorders>
          </w:tcPr>
          <w:p w14:paraId="1E515832" w14:textId="77777777" w:rsidR="00C96CE8" w:rsidRDefault="003E138B">
            <w:pPr>
              <w:pStyle w:val="1"/>
            </w:pPr>
            <w:r>
              <w:rPr>
                <w:rFonts w:hint="eastAsia"/>
              </w:rPr>
              <w:t>（</w:t>
            </w:r>
            <w:r w:rsidR="00C96CE8">
              <w:rPr>
                <w:rFonts w:hint="eastAsia"/>
              </w:rPr>
              <w:t>氏</w:t>
            </w:r>
            <w:r>
              <w:rPr>
                <w:rFonts w:hint="eastAsia"/>
              </w:rPr>
              <w:t>）</w:t>
            </w:r>
          </w:p>
        </w:tc>
        <w:tc>
          <w:tcPr>
            <w:tcW w:w="2410" w:type="dxa"/>
            <w:gridSpan w:val="9"/>
            <w:tcBorders>
              <w:bottom w:val="nil"/>
            </w:tcBorders>
          </w:tcPr>
          <w:p w14:paraId="31B12F8F" w14:textId="77777777" w:rsidR="00C96CE8" w:rsidRDefault="003E138B">
            <w:pPr>
              <w:pStyle w:val="1"/>
            </w:pPr>
            <w:r>
              <w:rPr>
                <w:rFonts w:hint="eastAsia"/>
              </w:rPr>
              <w:t>（</w:t>
            </w:r>
            <w:r w:rsidR="00C96CE8">
              <w:rPr>
                <w:rFonts w:hint="eastAsia"/>
              </w:rPr>
              <w:t>名</w:t>
            </w:r>
            <w:r>
              <w:rPr>
                <w:rFonts w:hint="eastAsia"/>
              </w:rPr>
              <w:t>）</w:t>
            </w:r>
          </w:p>
        </w:tc>
        <w:tc>
          <w:tcPr>
            <w:tcW w:w="2734" w:type="dxa"/>
            <w:gridSpan w:val="3"/>
            <w:vMerge w:val="restart"/>
            <w:tcBorders>
              <w:top w:val="nil"/>
              <w:right w:val="single" w:sz="12" w:space="0" w:color="auto"/>
            </w:tcBorders>
          </w:tcPr>
          <w:p w14:paraId="757A6008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6774E9BE" w14:textId="77777777" w:rsidTr="00A328A7">
        <w:trPr>
          <w:cantSplit/>
          <w:trHeight w:val="747"/>
        </w:trPr>
        <w:tc>
          <w:tcPr>
            <w:tcW w:w="218" w:type="dxa"/>
            <w:vMerge/>
            <w:tcBorders>
              <w:left w:val="single" w:sz="12" w:space="0" w:color="auto"/>
              <w:bottom w:val="nil"/>
            </w:tcBorders>
          </w:tcPr>
          <w:p w14:paraId="3DE3EBD3" w14:textId="77777777" w:rsidR="00C96CE8" w:rsidRDefault="00C96CE8">
            <w:pPr>
              <w:pStyle w:val="1"/>
            </w:pPr>
          </w:p>
        </w:tc>
        <w:tc>
          <w:tcPr>
            <w:tcW w:w="1085" w:type="dxa"/>
            <w:gridSpan w:val="2"/>
            <w:tcBorders>
              <w:top w:val="dotted" w:sz="4" w:space="0" w:color="auto"/>
            </w:tcBorders>
            <w:vAlign w:val="center"/>
          </w:tcPr>
          <w:p w14:paraId="6BDABFD0" w14:textId="77777777" w:rsidR="00C96CE8" w:rsidRDefault="00C96CE8" w:rsidP="004753AF">
            <w:pPr>
              <w:pStyle w:val="1"/>
              <w:jc w:val="center"/>
            </w:pPr>
            <w:r>
              <w:rPr>
                <w:rFonts w:hint="eastAsia"/>
              </w:rPr>
              <w:t>氏</w:t>
            </w:r>
            <w:r w:rsidR="004753A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2383" w:type="dxa"/>
            <w:gridSpan w:val="7"/>
            <w:tcBorders>
              <w:top w:val="dotted" w:sz="4" w:space="0" w:color="auto"/>
            </w:tcBorders>
            <w:vAlign w:val="center"/>
          </w:tcPr>
          <w:p w14:paraId="41FD7750" w14:textId="77777777" w:rsidR="00C96CE8" w:rsidRPr="00866CC5" w:rsidRDefault="00C96CE8" w:rsidP="00866CC5">
            <w:pPr>
              <w:pStyle w:val="1"/>
              <w:rPr>
                <w:sz w:val="28"/>
                <w:szCs w:val="28"/>
              </w:rPr>
            </w:pPr>
            <w:r w:rsidRPr="00866CC5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410" w:type="dxa"/>
            <w:gridSpan w:val="9"/>
            <w:tcBorders>
              <w:top w:val="dotted" w:sz="4" w:space="0" w:color="auto"/>
            </w:tcBorders>
            <w:vAlign w:val="center"/>
          </w:tcPr>
          <w:p w14:paraId="33D70F81" w14:textId="77777777" w:rsidR="00C96CE8" w:rsidRPr="00866CC5" w:rsidRDefault="00C96CE8" w:rsidP="00866CC5">
            <w:pPr>
              <w:pStyle w:val="1"/>
              <w:rPr>
                <w:sz w:val="28"/>
                <w:szCs w:val="28"/>
              </w:rPr>
            </w:pPr>
            <w:r w:rsidRPr="00866CC5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734" w:type="dxa"/>
            <w:gridSpan w:val="3"/>
            <w:vMerge/>
            <w:tcBorders>
              <w:bottom w:val="nil"/>
              <w:right w:val="single" w:sz="12" w:space="0" w:color="auto"/>
            </w:tcBorders>
          </w:tcPr>
          <w:p w14:paraId="5C7AA0BA" w14:textId="77777777" w:rsidR="00C96CE8" w:rsidRDefault="00C96CE8">
            <w:pPr>
              <w:pStyle w:val="1"/>
            </w:pPr>
          </w:p>
        </w:tc>
      </w:tr>
      <w:tr w:rsidR="00C96CE8" w14:paraId="7F62F17A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B3806A0" w14:textId="77777777" w:rsidR="00C96CE8" w:rsidRDefault="00C96CE8" w:rsidP="005730A3">
            <w:pPr>
              <w:pStyle w:val="1"/>
              <w:spacing w:line="20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3E114AB1" w14:textId="77777777" w:rsidTr="00A328A7"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11D6CEDB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5" w:type="dxa"/>
            <w:gridSpan w:val="2"/>
            <w:vAlign w:val="center"/>
          </w:tcPr>
          <w:p w14:paraId="78CA7302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生年月日</w:t>
            </w:r>
          </w:p>
        </w:tc>
        <w:tc>
          <w:tcPr>
            <w:tcW w:w="791" w:type="dxa"/>
            <w:gridSpan w:val="5"/>
            <w:tcBorders>
              <w:right w:val="nil"/>
            </w:tcBorders>
          </w:tcPr>
          <w:p w14:paraId="09AB1090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大正</w:t>
            </w:r>
          </w:p>
          <w:p w14:paraId="02A7091B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昭和</w:t>
            </w:r>
          </w:p>
          <w:p w14:paraId="5D150B67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平成</w:t>
            </w:r>
          </w:p>
          <w:p w14:paraId="0B6349E9" w14:textId="77777777" w:rsidR="003913BE" w:rsidRPr="00B864D3" w:rsidRDefault="00DF5DF3">
            <w:pPr>
              <w:pStyle w:val="1"/>
            </w:pPr>
            <w:r w:rsidRPr="00B864D3">
              <w:rPr>
                <w:rFonts w:hint="eastAsia"/>
              </w:rPr>
              <w:t>令和</w:t>
            </w:r>
          </w:p>
          <w:p w14:paraId="7B1731CE" w14:textId="77777777" w:rsidR="00111BF1" w:rsidRPr="00B864D3" w:rsidRDefault="00111BF1">
            <w:pPr>
              <w:pStyle w:val="1"/>
            </w:pPr>
            <w:r w:rsidRPr="00B864D3">
              <w:rPr>
                <w:rFonts w:hint="eastAsia"/>
              </w:rPr>
              <w:t>西暦</w:t>
            </w:r>
          </w:p>
        </w:tc>
        <w:tc>
          <w:tcPr>
            <w:tcW w:w="3009" w:type="dxa"/>
            <w:gridSpan w:val="6"/>
            <w:tcBorders>
              <w:left w:val="nil"/>
            </w:tcBorders>
            <w:vAlign w:val="center"/>
          </w:tcPr>
          <w:p w14:paraId="43DE9496" w14:textId="77777777" w:rsidR="00C96CE8" w:rsidRDefault="00C96CE8">
            <w:pPr>
              <w:pStyle w:val="1"/>
              <w:jc w:val="right"/>
            </w:pPr>
            <w:r>
              <w:rPr>
                <w:rFonts w:hint="eastAsia"/>
              </w:rPr>
              <w:t>年　　　　月　　　　日</w:t>
            </w:r>
          </w:p>
        </w:tc>
        <w:tc>
          <w:tcPr>
            <w:tcW w:w="3727" w:type="dxa"/>
            <w:gridSpan w:val="8"/>
            <w:tcBorders>
              <w:top w:val="nil"/>
              <w:bottom w:val="nil"/>
              <w:right w:val="single" w:sz="12" w:space="0" w:color="auto"/>
            </w:tcBorders>
          </w:tcPr>
          <w:p w14:paraId="4CF715EF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028816C7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6B2C1D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455A0CDC" w14:textId="77777777" w:rsidTr="00A328A7">
        <w:trPr>
          <w:trHeight w:val="643"/>
        </w:trPr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39DE7349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7" w:type="dxa"/>
            <w:gridSpan w:val="5"/>
            <w:vAlign w:val="center"/>
          </w:tcPr>
          <w:p w14:paraId="25F98AB2" w14:textId="40C37816" w:rsidR="00C96CE8" w:rsidRDefault="00C96CE8">
            <w:pPr>
              <w:pStyle w:val="1"/>
            </w:pPr>
            <w:r>
              <w:rPr>
                <w:rFonts w:hint="eastAsia"/>
                <w:spacing w:val="20"/>
              </w:rPr>
              <w:t>抹消理由</w:t>
            </w:r>
            <w:r>
              <w:rPr>
                <w:rFonts w:hint="eastAsia"/>
              </w:rPr>
              <w:t>の生じた年月日</w:t>
            </w:r>
          </w:p>
        </w:tc>
        <w:tc>
          <w:tcPr>
            <w:tcW w:w="3969" w:type="dxa"/>
            <w:gridSpan w:val="11"/>
            <w:vAlign w:val="center"/>
          </w:tcPr>
          <w:p w14:paraId="714A8A9B" w14:textId="77777777" w:rsidR="00C96CE8" w:rsidRDefault="00DF5DF3">
            <w:pPr>
              <w:pStyle w:val="1"/>
            </w:pPr>
            <w:r>
              <w:rPr>
                <w:rFonts w:hint="eastAsia"/>
              </w:rPr>
              <w:t>令和</w:t>
            </w:r>
            <w:r w:rsidR="00C96CE8">
              <w:rPr>
                <w:rFonts w:hint="eastAsia"/>
              </w:rPr>
              <w:t xml:space="preserve">　　　　年　　　　月　　　　日</w:t>
            </w:r>
          </w:p>
        </w:tc>
        <w:tc>
          <w:tcPr>
            <w:tcW w:w="3166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53B44223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2A4A84AD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AC2D17" w14:textId="7357018C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126BEEA5" w14:textId="77777777" w:rsidTr="00A328A7">
        <w:trPr>
          <w:trHeight w:val="488"/>
        </w:trPr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07D0B8F8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11" w:type="dxa"/>
            <w:gridSpan w:val="6"/>
            <w:vAlign w:val="center"/>
          </w:tcPr>
          <w:p w14:paraId="6D54A695" w14:textId="05848DCB" w:rsidR="00C96CE8" w:rsidRDefault="00C96CE8">
            <w:pPr>
              <w:pStyle w:val="1"/>
              <w:jc w:val="distribute"/>
            </w:pPr>
            <w:r>
              <w:rPr>
                <w:rFonts w:hint="eastAsia"/>
              </w:rPr>
              <w:t>抹消理由</w:t>
            </w:r>
          </w:p>
        </w:tc>
        <w:tc>
          <w:tcPr>
            <w:tcW w:w="4571" w:type="dxa"/>
            <w:gridSpan w:val="13"/>
            <w:vAlign w:val="center"/>
          </w:tcPr>
          <w:p w14:paraId="63878D93" w14:textId="77777777" w:rsidR="00C96CE8" w:rsidRDefault="00C96CE8">
            <w:pPr>
              <w:pStyle w:val="1"/>
              <w:jc w:val="center"/>
            </w:pPr>
            <w:r>
              <w:rPr>
                <w:rFonts w:hint="eastAsia"/>
                <w:spacing w:val="210"/>
              </w:rPr>
              <w:t>死</w:t>
            </w:r>
            <w:r>
              <w:rPr>
                <w:rFonts w:hint="eastAsia"/>
              </w:rPr>
              <w:t xml:space="preserve">亡　・　</w:t>
            </w:r>
            <w:r>
              <w:rPr>
                <w:rFonts w:hint="eastAsia"/>
                <w:spacing w:val="210"/>
              </w:rPr>
              <w:t>失</w:t>
            </w:r>
            <w:r>
              <w:rPr>
                <w:rFonts w:hint="eastAsia"/>
              </w:rPr>
              <w:t xml:space="preserve">踪　・　</w:t>
            </w:r>
            <w:r>
              <w:rPr>
                <w:rFonts w:hint="eastAsia"/>
                <w:spacing w:val="105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2530" w:type="dxa"/>
            <w:gridSpan w:val="2"/>
            <w:tcBorders>
              <w:top w:val="nil"/>
              <w:bottom w:val="nil"/>
              <w:right w:val="single" w:sz="12" w:space="0" w:color="auto"/>
            </w:tcBorders>
          </w:tcPr>
          <w:p w14:paraId="624F2C86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3E84F35A" w14:textId="77777777" w:rsidTr="00A328A7">
        <w:trPr>
          <w:trHeight w:val="973"/>
        </w:trPr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AEDAE0" w14:textId="468D394A" w:rsidR="00C96CE8" w:rsidRDefault="00C96CE8" w:rsidP="00001822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上記により、管理栄養士名簿登録の抹消を申請します。</w:t>
            </w:r>
          </w:p>
          <w:p w14:paraId="3C0FA049" w14:textId="77777777" w:rsidR="00C96CE8" w:rsidRDefault="00C96CE8" w:rsidP="00001822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　</w:t>
            </w:r>
            <w:r w:rsidR="00DF5DF3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</w:t>
            </w:r>
            <w:r w:rsidR="0007686B">
              <w:t xml:space="preserve"> </w:t>
            </w:r>
            <w:r>
              <w:rPr>
                <w:rFonts w:hint="eastAsia"/>
              </w:rPr>
              <w:t xml:space="preserve">　年</w:t>
            </w:r>
            <w:r w:rsidR="0007686B">
              <w:t xml:space="preserve"> </w:t>
            </w:r>
            <w:r>
              <w:rPr>
                <w:rFonts w:hint="eastAsia"/>
              </w:rPr>
              <w:t xml:space="preserve">　　月　　</w:t>
            </w:r>
            <w:r w:rsidR="0007686B"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C96CE8" w14:paraId="70FBD906" w14:textId="77777777" w:rsidTr="00A328A7">
        <w:trPr>
          <w:cantSplit/>
          <w:trHeight w:val="413"/>
        </w:trPr>
        <w:tc>
          <w:tcPr>
            <w:tcW w:w="218" w:type="dxa"/>
            <w:vMerge w:val="restart"/>
            <w:tcBorders>
              <w:top w:val="nil"/>
              <w:left w:val="single" w:sz="12" w:space="0" w:color="auto"/>
            </w:tcBorders>
          </w:tcPr>
          <w:p w14:paraId="0D788D94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46" w:type="dxa"/>
            <w:gridSpan w:val="3"/>
            <w:vAlign w:val="center"/>
          </w:tcPr>
          <w:p w14:paraId="64DC1DFC" w14:textId="56A8E665" w:rsidR="00C96CE8" w:rsidRDefault="00EE51F9">
            <w:pPr>
              <w:pStyle w:val="1"/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0" allowOverlap="0" wp14:anchorId="6A119197" wp14:editId="1103B7A5">
                      <wp:simplePos x="0" y="0"/>
                      <wp:positionH relativeFrom="column">
                        <wp:posOffset>856615</wp:posOffset>
                      </wp:positionH>
                      <wp:positionV relativeFrom="page">
                        <wp:posOffset>7179945</wp:posOffset>
                      </wp:positionV>
                      <wp:extent cx="1002030" cy="217805"/>
                      <wp:effectExtent l="0" t="0" r="0" b="0"/>
                      <wp:wrapNone/>
                      <wp:docPr id="30595345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2030" cy="217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F3919D" w14:textId="77777777" w:rsidR="00B600CE" w:rsidRDefault="00B600CE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6A119197" id="Text Box 6" o:spid="_x0000_s1030" type="#_x0000_t202" style="position:absolute;left:0;text-align:left;margin-left:67.45pt;margin-top:565.35pt;width:78.9pt;height:17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" o:allowincell="f" o:allowoverlap="f" filled="f" stroked="f">
                      <v:textbox inset="5.85pt,.7pt,5.85pt,.7pt">
                        <w:txbxContent>
                          <w:p w14:paraId="5EF3919D" w14:textId="77777777" w:rsidR="00B600CE" w:rsidRDefault="00B600CE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96CE8">
              <w:rPr>
                <w:rFonts w:hint="eastAsia"/>
              </w:rPr>
              <w:t>電話</w:t>
            </w:r>
          </w:p>
        </w:tc>
        <w:tc>
          <w:tcPr>
            <w:tcW w:w="3781" w:type="dxa"/>
            <w:gridSpan w:val="12"/>
            <w:vAlign w:val="center"/>
          </w:tcPr>
          <w:p w14:paraId="6B7747BA" w14:textId="395E67F6" w:rsidR="00C96CE8" w:rsidRDefault="00C96CE8">
            <w:pPr>
              <w:pStyle w:val="1"/>
            </w:pPr>
            <w:r>
              <w:rPr>
                <w:rFonts w:hint="eastAsia"/>
              </w:rPr>
              <w:t xml:space="preserve">　　　　</w:t>
            </w:r>
            <w:r w:rsidR="003E138B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</w:t>
            </w:r>
            <w:r w:rsidR="004A747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3E138B">
              <w:rPr>
                <w:rFonts w:hint="eastAsia"/>
              </w:rPr>
              <w:t>）</w:t>
            </w:r>
          </w:p>
        </w:tc>
        <w:tc>
          <w:tcPr>
            <w:tcW w:w="3585" w:type="dxa"/>
            <w:gridSpan w:val="6"/>
            <w:tcBorders>
              <w:top w:val="nil"/>
              <w:bottom w:val="nil"/>
              <w:right w:val="single" w:sz="12" w:space="0" w:color="auto"/>
            </w:tcBorders>
          </w:tcPr>
          <w:p w14:paraId="5A079C16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111BF1" w14:paraId="00CCE734" w14:textId="77777777" w:rsidTr="00A328A7">
        <w:trPr>
          <w:cantSplit/>
          <w:trHeight w:val="671"/>
        </w:trPr>
        <w:tc>
          <w:tcPr>
            <w:tcW w:w="218" w:type="dxa"/>
            <w:vMerge/>
            <w:tcBorders>
              <w:left w:val="single" w:sz="12" w:space="0" w:color="auto"/>
            </w:tcBorders>
          </w:tcPr>
          <w:p w14:paraId="08C19DA4" w14:textId="77777777" w:rsidR="00111BF1" w:rsidRDefault="00111BF1">
            <w:pPr>
              <w:pStyle w:val="1"/>
            </w:pPr>
          </w:p>
        </w:tc>
        <w:tc>
          <w:tcPr>
            <w:tcW w:w="1246" w:type="dxa"/>
            <w:gridSpan w:val="3"/>
            <w:vAlign w:val="center"/>
          </w:tcPr>
          <w:p w14:paraId="06C943C5" w14:textId="77777777" w:rsidR="00111BF1" w:rsidRDefault="00111BF1">
            <w:pPr>
              <w:pStyle w:val="1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1797" w:type="dxa"/>
            <w:gridSpan w:val="5"/>
            <w:tcBorders>
              <w:right w:val="nil"/>
            </w:tcBorders>
            <w:vAlign w:val="center"/>
          </w:tcPr>
          <w:p w14:paraId="72398FF7" w14:textId="23FE03D1" w:rsidR="00111BF1" w:rsidRDefault="00E31970" w:rsidP="00B600CE">
            <w:pPr>
              <w:pStyle w:val="1"/>
              <w:ind w:leftChars="-67" w:left="-141"/>
              <w:jc w:val="right"/>
            </w:pPr>
            <w:r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0" allowOverlap="0" wp14:anchorId="65F77B98" wp14:editId="401D8919">
                      <wp:simplePos x="0" y="0"/>
                      <wp:positionH relativeFrom="column">
                        <wp:posOffset>-126365</wp:posOffset>
                      </wp:positionH>
                      <wp:positionV relativeFrom="page">
                        <wp:posOffset>-71755</wp:posOffset>
                      </wp:positionV>
                      <wp:extent cx="1001395" cy="217170"/>
                      <wp:effectExtent l="0" t="0" r="0" b="0"/>
                      <wp:wrapNone/>
                      <wp:docPr id="1736510494" name="テキスト ボック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21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655B83" w14:textId="77777777" w:rsidR="00E31970" w:rsidRDefault="00E31970" w:rsidP="00E31970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65F77B98" id="テキスト ボックス 3" o:spid="_x0000_s1031" type="#_x0000_t202" style="position:absolute;left:0;text-align:left;margin-left:-9.95pt;margin-top:-5.65pt;width:78.85pt;height:17.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" o:allowincell="f" o:allowoverlap="f" filled="f" stroked="f">
                      <v:textbox inset="5.85pt,.7pt,5.85pt,.7pt">
                        <w:txbxContent>
                          <w:p w14:paraId="07655B83" w14:textId="77777777" w:rsidR="00E31970" w:rsidRDefault="00E31970" w:rsidP="00E31970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B600CE">
              <w:rPr>
                <w:rFonts w:hint="eastAsia"/>
              </w:rPr>
              <w:t xml:space="preserve">　　　　</w:t>
            </w:r>
            <w:r w:rsidR="00111BF1">
              <w:rPr>
                <w:rFonts w:hint="eastAsia"/>
              </w:rPr>
              <w:t>都道</w:t>
            </w:r>
          </w:p>
          <w:p w14:paraId="2554E7CD" w14:textId="77777777" w:rsidR="00111BF1" w:rsidRDefault="00111BF1">
            <w:pPr>
              <w:pStyle w:val="1"/>
              <w:jc w:val="right"/>
            </w:pPr>
            <w:r>
              <w:rPr>
                <w:rFonts w:hint="eastAsia"/>
              </w:rPr>
              <w:t>府県</w:t>
            </w:r>
          </w:p>
        </w:tc>
        <w:tc>
          <w:tcPr>
            <w:tcW w:w="5223" w:type="dxa"/>
            <w:gridSpan w:val="12"/>
            <w:tcBorders>
              <w:left w:val="nil"/>
            </w:tcBorders>
            <w:vAlign w:val="center"/>
          </w:tcPr>
          <w:p w14:paraId="454D5AB2" w14:textId="77777777" w:rsidR="00111BF1" w:rsidRDefault="00111BF1" w:rsidP="00866CC5">
            <w:pPr>
              <w:pStyle w:val="1"/>
            </w:pPr>
          </w:p>
        </w:tc>
        <w:tc>
          <w:tcPr>
            <w:tcW w:w="346" w:type="dxa"/>
            <w:tcBorders>
              <w:top w:val="nil"/>
              <w:bottom w:val="nil"/>
              <w:right w:val="single" w:sz="12" w:space="0" w:color="auto"/>
            </w:tcBorders>
          </w:tcPr>
          <w:p w14:paraId="439D337C" w14:textId="77777777" w:rsidR="00111BF1" w:rsidRDefault="00111BF1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AC122F" w14:paraId="5CC25BC4" w14:textId="77777777" w:rsidTr="00A328A7">
        <w:trPr>
          <w:cantSplit/>
          <w:trHeight w:val="832"/>
        </w:trPr>
        <w:tc>
          <w:tcPr>
            <w:tcW w:w="218" w:type="dxa"/>
            <w:vMerge/>
            <w:tcBorders>
              <w:left w:val="single" w:sz="12" w:space="0" w:color="auto"/>
              <w:bottom w:val="nil"/>
            </w:tcBorders>
          </w:tcPr>
          <w:p w14:paraId="4FCE707C" w14:textId="77777777" w:rsidR="00AC122F" w:rsidRDefault="00AC122F">
            <w:pPr>
              <w:pStyle w:val="1"/>
            </w:pPr>
          </w:p>
        </w:tc>
        <w:tc>
          <w:tcPr>
            <w:tcW w:w="1246" w:type="dxa"/>
            <w:gridSpan w:val="3"/>
            <w:vAlign w:val="center"/>
          </w:tcPr>
          <w:p w14:paraId="3DBE2089" w14:textId="77777777" w:rsidR="00AC122F" w:rsidRDefault="00AC122F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206" w:type="dxa"/>
            <w:gridSpan w:val="14"/>
            <w:vAlign w:val="center"/>
          </w:tcPr>
          <w:p w14:paraId="41F304C1" w14:textId="77777777" w:rsidR="00AC122F" w:rsidRPr="00866CC5" w:rsidRDefault="00AC122F" w:rsidP="00866CC5">
            <w:pPr>
              <w:pStyle w:val="1"/>
              <w:rPr>
                <w:sz w:val="28"/>
                <w:szCs w:val="28"/>
              </w:rPr>
            </w:pPr>
            <w:r w:rsidRPr="00866CC5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3160" w:type="dxa"/>
            <w:gridSpan w:val="4"/>
            <w:tcBorders>
              <w:top w:val="nil"/>
              <w:bottom w:val="nil"/>
              <w:right w:val="single" w:sz="12" w:space="0" w:color="auto"/>
            </w:tcBorders>
          </w:tcPr>
          <w:p w14:paraId="230A49EA" w14:textId="77777777" w:rsidR="00AC122F" w:rsidRDefault="00AC122F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541B88D" w14:textId="77777777" w:rsidTr="00A328A7">
        <w:trPr>
          <w:trHeight w:val="568"/>
        </w:trPr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74C2A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　厚生労働大臣　殿</w:t>
            </w:r>
          </w:p>
        </w:tc>
      </w:tr>
    </w:tbl>
    <w:p w14:paraId="7551FC7E" w14:textId="77777777" w:rsidR="00C96CE8" w:rsidRDefault="00C96CE8" w:rsidP="004132D0">
      <w:pPr>
        <w:pStyle w:val="1"/>
        <w:ind w:leftChars="67" w:left="141"/>
      </w:pPr>
      <w:r>
        <w:rPr>
          <w:rFonts w:hint="eastAsia"/>
        </w:rPr>
        <w:t xml:space="preserve">備考　</w:t>
      </w:r>
      <w:r w:rsidR="00D67AE7">
        <w:rPr>
          <w:rFonts w:hint="eastAsia"/>
        </w:rPr>
        <w:t>１</w:t>
      </w:r>
      <w:r>
        <w:rPr>
          <w:rFonts w:hint="eastAsia"/>
        </w:rPr>
        <w:t xml:space="preserve">　＊印欄には、記入しないこと。</w:t>
      </w:r>
    </w:p>
    <w:p w14:paraId="655076F7" w14:textId="77777777" w:rsidR="00C96CE8" w:rsidRPr="008D272E" w:rsidRDefault="00C96CE8" w:rsidP="004132D0">
      <w:pPr>
        <w:pStyle w:val="1"/>
        <w:ind w:leftChars="67" w:left="141"/>
        <w:rPr>
          <w:color w:val="000000" w:themeColor="text1"/>
        </w:rPr>
      </w:pPr>
      <w:r>
        <w:rPr>
          <w:rFonts w:hint="eastAsia"/>
        </w:rPr>
        <w:t xml:space="preserve">　　　</w:t>
      </w:r>
      <w:r w:rsidR="00D67AE7">
        <w:rPr>
          <w:rFonts w:hint="eastAsia"/>
        </w:rPr>
        <w:t>２</w:t>
      </w:r>
      <w:r>
        <w:rPr>
          <w:rFonts w:hint="eastAsia"/>
        </w:rPr>
        <w:t xml:space="preserve">　該当する不動文字</w:t>
      </w:r>
      <w:r w:rsidRPr="008D272E">
        <w:rPr>
          <w:rFonts w:hint="eastAsia"/>
          <w:color w:val="000000" w:themeColor="text1"/>
        </w:rPr>
        <w:t>を○で囲むこと。</w:t>
      </w:r>
    </w:p>
    <w:p w14:paraId="5AF0D20C" w14:textId="77777777" w:rsidR="00C96CE8" w:rsidRPr="008D272E" w:rsidRDefault="00C96CE8" w:rsidP="004132D0">
      <w:pPr>
        <w:pStyle w:val="1"/>
        <w:ind w:leftChars="67" w:left="141"/>
        <w:rPr>
          <w:color w:val="000000" w:themeColor="text1"/>
        </w:rPr>
      </w:pPr>
      <w:r w:rsidRPr="008D272E">
        <w:rPr>
          <w:rFonts w:hint="eastAsia"/>
          <w:color w:val="000000" w:themeColor="text1"/>
        </w:rPr>
        <w:t xml:space="preserve">　　　</w:t>
      </w:r>
      <w:r w:rsidR="00AC122F" w:rsidRPr="008D272E">
        <w:rPr>
          <w:rFonts w:hint="eastAsia"/>
          <w:color w:val="000000" w:themeColor="text1"/>
        </w:rPr>
        <w:t>３</w:t>
      </w:r>
      <w:r w:rsidRPr="008D272E">
        <w:rPr>
          <w:rFonts w:hint="eastAsia"/>
          <w:color w:val="000000" w:themeColor="text1"/>
        </w:rPr>
        <w:t xml:space="preserve">　この申請書には、管理栄養士免許証を添付すること。</w:t>
      </w:r>
    </w:p>
    <w:p w14:paraId="63B6FAE9" w14:textId="3A2E79A8" w:rsidR="00C96CE8" w:rsidRDefault="00C96CE8" w:rsidP="004132D0">
      <w:pPr>
        <w:pStyle w:val="1"/>
        <w:ind w:leftChars="67" w:left="141"/>
      </w:pPr>
      <w:r w:rsidRPr="008D272E">
        <w:rPr>
          <w:rFonts w:hint="eastAsia"/>
          <w:color w:val="000000" w:themeColor="text1"/>
        </w:rPr>
        <w:t xml:space="preserve">　　　</w:t>
      </w:r>
      <w:r w:rsidR="00AC122F" w:rsidRPr="008D272E">
        <w:rPr>
          <w:rFonts w:hint="eastAsia"/>
          <w:color w:val="000000" w:themeColor="text1"/>
        </w:rPr>
        <w:t>４</w:t>
      </w:r>
      <w:r w:rsidRPr="008D272E">
        <w:rPr>
          <w:rFonts w:hint="eastAsia"/>
          <w:color w:val="000000" w:themeColor="text1"/>
        </w:rPr>
        <w:t xml:space="preserve">　用紙</w:t>
      </w:r>
      <w:r w:rsidR="00FE011B" w:rsidRPr="008D272E">
        <w:rPr>
          <w:rFonts w:hint="eastAsia"/>
          <w:color w:val="000000" w:themeColor="text1"/>
        </w:rPr>
        <w:t>の大きさ</w:t>
      </w:r>
      <w:r w:rsidRPr="008D272E">
        <w:rPr>
          <w:rFonts w:hint="eastAsia"/>
          <w:color w:val="000000" w:themeColor="text1"/>
        </w:rPr>
        <w:t>は、</w:t>
      </w:r>
      <w:r w:rsidR="00D67AE7">
        <w:rPr>
          <w:rFonts w:hint="eastAsia"/>
        </w:rPr>
        <w:t>Ａ４</w:t>
      </w:r>
      <w:r>
        <w:rPr>
          <w:rFonts w:hint="eastAsia"/>
        </w:rPr>
        <w:t>とすること。</w:t>
      </w:r>
    </w:p>
    <w:sectPr w:rsidR="00C96CE8" w:rsidSect="00372C94">
      <w:pgSz w:w="11906" w:h="16838" w:code="9"/>
      <w:pgMar w:top="1701" w:right="1531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E209B" w14:textId="77777777" w:rsidR="005B7548" w:rsidRDefault="005B7548" w:rsidP="00C96CE8">
      <w:r>
        <w:separator/>
      </w:r>
    </w:p>
  </w:endnote>
  <w:endnote w:type="continuationSeparator" w:id="0">
    <w:p w14:paraId="61EC6F6C" w14:textId="77777777" w:rsidR="005B7548" w:rsidRDefault="005B7548" w:rsidP="00C96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D1811" w14:textId="77777777" w:rsidR="005B7548" w:rsidRDefault="005B7548" w:rsidP="00C96CE8">
      <w:r>
        <w:separator/>
      </w:r>
    </w:p>
  </w:footnote>
  <w:footnote w:type="continuationSeparator" w:id="0">
    <w:p w14:paraId="4FA1B06C" w14:textId="77777777" w:rsidR="005B7548" w:rsidRDefault="005B7548" w:rsidP="00C96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E8"/>
    <w:rsid w:val="00001822"/>
    <w:rsid w:val="0000586A"/>
    <w:rsid w:val="00014F88"/>
    <w:rsid w:val="000221FE"/>
    <w:rsid w:val="00064C83"/>
    <w:rsid w:val="0007686B"/>
    <w:rsid w:val="0008252A"/>
    <w:rsid w:val="00111BF1"/>
    <w:rsid w:val="00116277"/>
    <w:rsid w:val="001206D9"/>
    <w:rsid w:val="001217DA"/>
    <w:rsid w:val="00134A7F"/>
    <w:rsid w:val="00164057"/>
    <w:rsid w:val="00182FA3"/>
    <w:rsid w:val="001A22BE"/>
    <w:rsid w:val="001B0AC8"/>
    <w:rsid w:val="001F15CA"/>
    <w:rsid w:val="002445FC"/>
    <w:rsid w:val="002648DD"/>
    <w:rsid w:val="00283C36"/>
    <w:rsid w:val="002E0774"/>
    <w:rsid w:val="00301EDA"/>
    <w:rsid w:val="00311F41"/>
    <w:rsid w:val="00335BA9"/>
    <w:rsid w:val="00372587"/>
    <w:rsid w:val="00372C94"/>
    <w:rsid w:val="003913BE"/>
    <w:rsid w:val="00395E2B"/>
    <w:rsid w:val="003B5C15"/>
    <w:rsid w:val="003E138B"/>
    <w:rsid w:val="004132D0"/>
    <w:rsid w:val="004753AF"/>
    <w:rsid w:val="0048684B"/>
    <w:rsid w:val="00487088"/>
    <w:rsid w:val="004A7474"/>
    <w:rsid w:val="004D4C22"/>
    <w:rsid w:val="00531E51"/>
    <w:rsid w:val="005435E5"/>
    <w:rsid w:val="005730A3"/>
    <w:rsid w:val="005A0F00"/>
    <w:rsid w:val="005B7548"/>
    <w:rsid w:val="005F43AF"/>
    <w:rsid w:val="00604BBF"/>
    <w:rsid w:val="0064182D"/>
    <w:rsid w:val="0066039C"/>
    <w:rsid w:val="006B5153"/>
    <w:rsid w:val="006E2899"/>
    <w:rsid w:val="006F0C17"/>
    <w:rsid w:val="0074524C"/>
    <w:rsid w:val="00787FDF"/>
    <w:rsid w:val="007E1DAC"/>
    <w:rsid w:val="00802791"/>
    <w:rsid w:val="0081511D"/>
    <w:rsid w:val="00834BC2"/>
    <w:rsid w:val="00866CC5"/>
    <w:rsid w:val="008D272E"/>
    <w:rsid w:val="008F1F16"/>
    <w:rsid w:val="0091053C"/>
    <w:rsid w:val="00921EDD"/>
    <w:rsid w:val="009461B5"/>
    <w:rsid w:val="00982576"/>
    <w:rsid w:val="00A0508F"/>
    <w:rsid w:val="00A1292B"/>
    <w:rsid w:val="00A328A7"/>
    <w:rsid w:val="00A6436C"/>
    <w:rsid w:val="00AC122F"/>
    <w:rsid w:val="00B5121F"/>
    <w:rsid w:val="00B600CE"/>
    <w:rsid w:val="00B66B97"/>
    <w:rsid w:val="00B70516"/>
    <w:rsid w:val="00B864D3"/>
    <w:rsid w:val="00B878A1"/>
    <w:rsid w:val="00BF6F2D"/>
    <w:rsid w:val="00C96CE8"/>
    <w:rsid w:val="00CB0100"/>
    <w:rsid w:val="00CB7874"/>
    <w:rsid w:val="00CF14B1"/>
    <w:rsid w:val="00D14292"/>
    <w:rsid w:val="00D34122"/>
    <w:rsid w:val="00D67AE7"/>
    <w:rsid w:val="00D84652"/>
    <w:rsid w:val="00DC6EC1"/>
    <w:rsid w:val="00DD1807"/>
    <w:rsid w:val="00DF5DF3"/>
    <w:rsid w:val="00E31970"/>
    <w:rsid w:val="00E618DA"/>
    <w:rsid w:val="00E64776"/>
    <w:rsid w:val="00EC6FF0"/>
    <w:rsid w:val="00ED1E51"/>
    <w:rsid w:val="00EE51F9"/>
    <w:rsid w:val="00EF3F84"/>
    <w:rsid w:val="00F37165"/>
    <w:rsid w:val="00F62BA4"/>
    <w:rsid w:val="00F77A8A"/>
    <w:rsid w:val="00FB468C"/>
    <w:rsid w:val="00FE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967B50"/>
  <w14:defaultImageDpi w14:val="0"/>
  <w15:docId w15:val="{8D80B478-3706-4960-A96D-CD245618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C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96CE8"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C96C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96CE8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3B5C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3B5C15"/>
    <w:rPr>
      <w:rFonts w:ascii="Arial" w:eastAsia="ＭＳ ゴシック" w:hAnsi="Arial" w:cs="Times New Roman"/>
      <w:kern w:val="2"/>
      <w:sz w:val="18"/>
    </w:rPr>
  </w:style>
  <w:style w:type="paragraph" w:styleId="a9">
    <w:name w:val="Revision"/>
    <w:hidden/>
    <w:uiPriority w:val="99"/>
    <w:semiHidden/>
    <w:rsid w:val="00395E2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0316;&#25104;&#65288;11&#26376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1EB619-6FE3-470F-8877-3A453685E2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99B91B-7E5F-49FC-BE7D-0919B56E9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487EC8-BFB5-45B5-903F-67D879889C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928E08-20BC-44E7-941C-468D6B39B4C9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</Template>
  <TotalTime>1</TotalTime>
  <Pages>1</Pages>
  <Words>235</Words>
  <Characters>218</Characters>
  <Application>Microsoft Office Word</Application>
  <DocSecurity>4</DocSecurity>
  <Lines>1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緑川　美雪</dc:creator>
  <cp:keywords/>
  <dc:description/>
  <cp:lastModifiedBy>緑川　美雪</cp:lastModifiedBy>
  <cp:revision>2</cp:revision>
  <cp:lastPrinted>2026-09-25T05:33:00Z</cp:lastPrinted>
  <dcterms:created xsi:type="dcterms:W3CDTF">2026-10-02T08:34:00Z</dcterms:created>
  <dcterms:modified xsi:type="dcterms:W3CDTF">2026-10-02T08:34:00Z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